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B05" w:rsidRDefault="00BA5B05" w:rsidP="00BA5B05">
      <w:pPr>
        <w:pStyle w:val="LGAItemNoHeading"/>
        <w:spacing w:before="240" w:line="240" w:lineRule="auto"/>
        <w:rPr>
          <w:rFonts w:ascii="Arial" w:hAnsi="Arial" w:cs="Arial"/>
          <w:sz w:val="28"/>
          <w:szCs w:val="28"/>
        </w:rPr>
      </w:pPr>
      <w:r w:rsidRPr="0042316C">
        <w:rPr>
          <w:rFonts w:ascii="Arial" w:hAnsi="Arial" w:cs="Arial"/>
          <w:sz w:val="28"/>
          <w:szCs w:val="28"/>
        </w:rPr>
        <w:t xml:space="preserve">Election of </w:t>
      </w:r>
      <w:r w:rsidR="008E6E15">
        <w:rPr>
          <w:rFonts w:ascii="Arial" w:hAnsi="Arial" w:cs="Arial"/>
          <w:sz w:val="28"/>
          <w:szCs w:val="28"/>
        </w:rPr>
        <w:t xml:space="preserve">LGA </w:t>
      </w:r>
      <w:r w:rsidR="002C3E78">
        <w:rPr>
          <w:rFonts w:ascii="Arial" w:hAnsi="Arial" w:cs="Arial"/>
          <w:sz w:val="28"/>
          <w:szCs w:val="28"/>
        </w:rPr>
        <w:t>Chair</w:t>
      </w:r>
      <w:r w:rsidR="00367112">
        <w:rPr>
          <w:rFonts w:ascii="Arial" w:hAnsi="Arial" w:cs="Arial"/>
          <w:sz w:val="28"/>
          <w:szCs w:val="28"/>
        </w:rPr>
        <w:t>man</w:t>
      </w:r>
    </w:p>
    <w:p w:rsidR="0037021A" w:rsidRDefault="0037021A" w:rsidP="00BA5B05">
      <w:pPr>
        <w:rPr>
          <w:rFonts w:ascii="Arial" w:hAnsi="Arial" w:cs="Arial"/>
          <w:b/>
          <w:sz w:val="28"/>
          <w:szCs w:val="28"/>
        </w:rPr>
      </w:pPr>
    </w:p>
    <w:p w:rsidR="00BA5B05" w:rsidRPr="0006580A" w:rsidRDefault="00BA5B05" w:rsidP="00BA5B05">
      <w:pPr>
        <w:rPr>
          <w:rFonts w:ascii="Arial" w:hAnsi="Arial" w:cs="Arial"/>
          <w:b/>
          <w:szCs w:val="22"/>
        </w:rPr>
      </w:pPr>
      <w:r w:rsidRPr="0006580A">
        <w:rPr>
          <w:rFonts w:ascii="Arial" w:hAnsi="Arial" w:cs="Arial"/>
          <w:b/>
          <w:szCs w:val="22"/>
        </w:rPr>
        <w:t>Purpose of the report</w:t>
      </w:r>
    </w:p>
    <w:p w:rsidR="00BA5B05" w:rsidRPr="0006580A" w:rsidRDefault="00BA5B05" w:rsidP="00BA5B05">
      <w:pPr>
        <w:rPr>
          <w:rFonts w:ascii="Arial" w:hAnsi="Arial" w:cs="Arial"/>
          <w:szCs w:val="22"/>
        </w:rPr>
      </w:pPr>
    </w:p>
    <w:p w:rsidR="00BA5B05" w:rsidRPr="0006580A" w:rsidRDefault="004B2564" w:rsidP="00F97002">
      <w:pPr>
        <w:rPr>
          <w:rFonts w:ascii="Arial" w:hAnsi="Arial" w:cs="Arial"/>
          <w:szCs w:val="22"/>
        </w:rPr>
      </w:pPr>
      <w:bookmarkStart w:id="0" w:name="StartHere"/>
      <w:bookmarkEnd w:id="0"/>
      <w:r w:rsidRPr="0006580A">
        <w:rPr>
          <w:rFonts w:ascii="Arial" w:hAnsi="Arial" w:cs="Arial"/>
          <w:szCs w:val="22"/>
        </w:rPr>
        <w:t xml:space="preserve">To invite </w:t>
      </w:r>
      <w:r w:rsidR="00F97002" w:rsidRPr="0006580A">
        <w:rPr>
          <w:rFonts w:ascii="Arial" w:hAnsi="Arial" w:cs="Arial"/>
          <w:szCs w:val="22"/>
        </w:rPr>
        <w:t xml:space="preserve">the General Assembly to elect </w:t>
      </w:r>
      <w:r w:rsidR="002C3E78">
        <w:rPr>
          <w:rFonts w:ascii="Arial" w:hAnsi="Arial" w:cs="Arial"/>
          <w:szCs w:val="22"/>
        </w:rPr>
        <w:t>the</w:t>
      </w:r>
      <w:r w:rsidR="00F97002" w:rsidRPr="0006580A">
        <w:rPr>
          <w:rFonts w:ascii="Arial" w:hAnsi="Arial" w:cs="Arial"/>
          <w:szCs w:val="22"/>
        </w:rPr>
        <w:t xml:space="preserve"> Chair</w:t>
      </w:r>
      <w:r w:rsidR="00015286">
        <w:rPr>
          <w:rFonts w:ascii="Arial" w:hAnsi="Arial" w:cs="Arial"/>
          <w:szCs w:val="22"/>
        </w:rPr>
        <w:t>man</w:t>
      </w:r>
      <w:r w:rsidR="002D7128">
        <w:rPr>
          <w:rFonts w:ascii="Arial" w:hAnsi="Arial" w:cs="Arial"/>
          <w:szCs w:val="22"/>
        </w:rPr>
        <w:t xml:space="preserve"> of the Local Government Association (LGA)</w:t>
      </w:r>
      <w:r w:rsidR="00F97002" w:rsidRPr="0006580A">
        <w:rPr>
          <w:rFonts w:ascii="Arial" w:hAnsi="Arial" w:cs="Arial"/>
          <w:szCs w:val="22"/>
        </w:rPr>
        <w:t xml:space="preserve"> for 201</w:t>
      </w:r>
      <w:r w:rsidR="00135EDD">
        <w:rPr>
          <w:rFonts w:ascii="Arial" w:hAnsi="Arial" w:cs="Arial"/>
          <w:szCs w:val="22"/>
        </w:rPr>
        <w:t>9/20</w:t>
      </w:r>
      <w:r w:rsidRPr="0006580A">
        <w:rPr>
          <w:rFonts w:ascii="Arial" w:hAnsi="Arial" w:cs="Arial"/>
          <w:szCs w:val="22"/>
        </w:rPr>
        <w:t>.</w:t>
      </w:r>
    </w:p>
    <w:p w:rsidR="00F97002" w:rsidRPr="0006580A" w:rsidRDefault="00F97002" w:rsidP="00F97002">
      <w:pPr>
        <w:rPr>
          <w:rFonts w:ascii="Arial" w:hAnsi="Arial" w:cs="Arial"/>
          <w:szCs w:val="22"/>
        </w:rPr>
      </w:pPr>
    </w:p>
    <w:p w:rsidR="00F97002" w:rsidRPr="0006580A" w:rsidRDefault="00F97002" w:rsidP="00F97002">
      <w:pPr>
        <w:rPr>
          <w:rFonts w:ascii="Arial" w:hAnsi="Arial" w:cs="Arial"/>
          <w:b/>
          <w:szCs w:val="22"/>
        </w:rPr>
      </w:pPr>
      <w:r w:rsidRPr="0006580A">
        <w:rPr>
          <w:rFonts w:ascii="Arial" w:hAnsi="Arial" w:cs="Arial"/>
          <w:b/>
          <w:szCs w:val="22"/>
        </w:rPr>
        <w:t>Background</w:t>
      </w:r>
    </w:p>
    <w:p w:rsidR="00F97002" w:rsidRPr="0006580A" w:rsidRDefault="00F97002" w:rsidP="00F97002">
      <w:pPr>
        <w:rPr>
          <w:rFonts w:ascii="Arial" w:hAnsi="Arial" w:cs="Arial"/>
          <w:b/>
          <w:szCs w:val="22"/>
        </w:rPr>
      </w:pPr>
    </w:p>
    <w:p w:rsidR="00F97002" w:rsidRPr="0006580A" w:rsidRDefault="00F97002" w:rsidP="00F97002">
      <w:pPr>
        <w:rPr>
          <w:rFonts w:ascii="Arial" w:hAnsi="Arial" w:cs="Arial"/>
          <w:szCs w:val="22"/>
        </w:rPr>
      </w:pPr>
      <w:r w:rsidRPr="0006580A">
        <w:rPr>
          <w:rFonts w:ascii="Arial" w:hAnsi="Arial" w:cs="Arial"/>
          <w:szCs w:val="22"/>
        </w:rPr>
        <w:t>The LGA</w:t>
      </w:r>
      <w:r w:rsidR="00135EDD">
        <w:rPr>
          <w:rFonts w:ascii="Arial" w:hAnsi="Arial" w:cs="Arial"/>
          <w:szCs w:val="22"/>
        </w:rPr>
        <w:t>’s Constitution (Article 21.1</w:t>
      </w:r>
      <w:r w:rsidR="00363EE0" w:rsidRPr="0006580A">
        <w:rPr>
          <w:rFonts w:ascii="Arial" w:hAnsi="Arial" w:cs="Arial"/>
          <w:szCs w:val="22"/>
        </w:rPr>
        <w:t>)</w:t>
      </w:r>
      <w:r w:rsidRPr="0006580A">
        <w:rPr>
          <w:rFonts w:ascii="Arial" w:hAnsi="Arial" w:cs="Arial"/>
          <w:szCs w:val="22"/>
        </w:rPr>
        <w:t xml:space="preserve"> provides for the General Assembly</w:t>
      </w:r>
      <w:r w:rsidR="002D7128">
        <w:rPr>
          <w:rFonts w:ascii="Arial" w:hAnsi="Arial" w:cs="Arial"/>
          <w:szCs w:val="22"/>
        </w:rPr>
        <w:t>,</w:t>
      </w:r>
      <w:r w:rsidR="003174E3">
        <w:rPr>
          <w:rFonts w:ascii="Arial" w:hAnsi="Arial" w:cs="Arial"/>
          <w:szCs w:val="22"/>
        </w:rPr>
        <w:t xml:space="preserve"> at its</w:t>
      </w:r>
    </w:p>
    <w:p w:rsidR="00F97002" w:rsidRPr="0020425C" w:rsidRDefault="00F97002" w:rsidP="00B83E4A">
      <w:r w:rsidRPr="0006580A">
        <w:rPr>
          <w:rFonts w:ascii="Arial" w:hAnsi="Arial" w:cs="Arial"/>
          <w:szCs w:val="22"/>
        </w:rPr>
        <w:t>Annual Meeting each year</w:t>
      </w:r>
      <w:r w:rsidR="002D7128">
        <w:rPr>
          <w:rFonts w:ascii="Arial" w:hAnsi="Arial" w:cs="Arial"/>
          <w:szCs w:val="22"/>
        </w:rPr>
        <w:t>,</w:t>
      </w:r>
      <w:r w:rsidRPr="0006580A">
        <w:rPr>
          <w:rFonts w:ascii="Arial" w:hAnsi="Arial" w:cs="Arial"/>
          <w:szCs w:val="22"/>
        </w:rPr>
        <w:t xml:space="preserve"> to elect </w:t>
      </w:r>
      <w:r w:rsidR="002D7128">
        <w:rPr>
          <w:rFonts w:ascii="Arial" w:hAnsi="Arial" w:cs="Arial"/>
          <w:szCs w:val="22"/>
        </w:rPr>
        <w:t xml:space="preserve">a Chairman </w:t>
      </w:r>
      <w:r w:rsidRPr="0006580A">
        <w:rPr>
          <w:rFonts w:ascii="Arial" w:hAnsi="Arial" w:cs="Arial"/>
          <w:szCs w:val="22"/>
        </w:rPr>
        <w:t xml:space="preserve">from amongst the members representing full member authorities.  Under </w:t>
      </w:r>
      <w:r w:rsidR="002C3E78">
        <w:rPr>
          <w:rFonts w:ascii="Arial" w:hAnsi="Arial" w:cs="Arial"/>
          <w:szCs w:val="22"/>
        </w:rPr>
        <w:t>A</w:t>
      </w:r>
      <w:r w:rsidRPr="0006580A">
        <w:rPr>
          <w:rFonts w:ascii="Arial" w:hAnsi="Arial" w:cs="Arial"/>
          <w:szCs w:val="22"/>
        </w:rPr>
        <w:t xml:space="preserve">rticle </w:t>
      </w:r>
      <w:r w:rsidR="00135EDD">
        <w:rPr>
          <w:rFonts w:ascii="Arial" w:hAnsi="Arial" w:cs="Arial"/>
          <w:szCs w:val="22"/>
        </w:rPr>
        <w:t>21.2</w:t>
      </w:r>
      <w:r w:rsidR="00C3106C">
        <w:rPr>
          <w:rFonts w:ascii="Arial" w:hAnsi="Arial" w:cs="Arial"/>
          <w:szCs w:val="22"/>
        </w:rPr>
        <w:t>,</w:t>
      </w:r>
      <w:r w:rsidRPr="0006580A">
        <w:rPr>
          <w:rFonts w:ascii="Arial" w:hAnsi="Arial" w:cs="Arial"/>
          <w:szCs w:val="22"/>
        </w:rPr>
        <w:t xml:space="preserve"> the largest political group </w:t>
      </w:r>
      <w:r w:rsidR="005A0355">
        <w:rPr>
          <w:rFonts w:ascii="Arial" w:hAnsi="Arial" w:cs="Arial"/>
          <w:szCs w:val="22"/>
        </w:rPr>
        <w:t xml:space="preserve">at the point of calculating the political balance </w:t>
      </w:r>
      <w:r w:rsidRPr="0006580A">
        <w:rPr>
          <w:rFonts w:ascii="Arial" w:hAnsi="Arial" w:cs="Arial"/>
          <w:szCs w:val="22"/>
        </w:rPr>
        <w:t xml:space="preserve">will </w:t>
      </w:r>
      <w:r w:rsidR="003D641A">
        <w:rPr>
          <w:rFonts w:ascii="Arial" w:hAnsi="Arial" w:cs="Arial"/>
          <w:szCs w:val="22"/>
        </w:rPr>
        <w:t>nominate</w:t>
      </w:r>
      <w:r w:rsidRPr="0006580A">
        <w:rPr>
          <w:rFonts w:ascii="Arial" w:hAnsi="Arial" w:cs="Arial"/>
          <w:szCs w:val="22"/>
        </w:rPr>
        <w:t xml:space="preserve"> the </w:t>
      </w:r>
      <w:r w:rsidR="00AE5796" w:rsidRPr="0006580A">
        <w:rPr>
          <w:rFonts w:ascii="Arial" w:hAnsi="Arial" w:cs="Arial"/>
          <w:szCs w:val="22"/>
        </w:rPr>
        <w:t>C</w:t>
      </w:r>
      <w:r w:rsidRPr="0006580A">
        <w:rPr>
          <w:rFonts w:ascii="Arial" w:hAnsi="Arial" w:cs="Arial"/>
          <w:szCs w:val="22"/>
        </w:rPr>
        <w:t>hair</w:t>
      </w:r>
      <w:r w:rsidR="00AD7624">
        <w:rPr>
          <w:rFonts w:ascii="Arial" w:hAnsi="Arial" w:cs="Arial"/>
          <w:szCs w:val="22"/>
        </w:rPr>
        <w:t xml:space="preserve">man </w:t>
      </w:r>
      <w:r w:rsidRPr="0006580A">
        <w:rPr>
          <w:rFonts w:ascii="Arial" w:hAnsi="Arial" w:cs="Arial"/>
          <w:szCs w:val="22"/>
        </w:rPr>
        <w:t xml:space="preserve">of the Association. </w:t>
      </w:r>
      <w:r w:rsidR="00135EDD">
        <w:rPr>
          <w:rFonts w:ascii="Arial" w:hAnsi="Arial" w:cs="Arial"/>
          <w:szCs w:val="22"/>
        </w:rPr>
        <w:t xml:space="preserve">The LGA’s Governance Framework sets out that </w:t>
      </w:r>
      <w:r w:rsidRPr="0006580A">
        <w:rPr>
          <w:rFonts w:ascii="Arial" w:hAnsi="Arial" w:cs="Arial"/>
          <w:szCs w:val="22"/>
        </w:rPr>
        <w:t>the Chair</w:t>
      </w:r>
      <w:r w:rsidR="00367112">
        <w:rPr>
          <w:rFonts w:ascii="Arial" w:hAnsi="Arial" w:cs="Arial"/>
          <w:szCs w:val="22"/>
        </w:rPr>
        <w:t>man</w:t>
      </w:r>
      <w:r w:rsidRPr="0006580A">
        <w:rPr>
          <w:rFonts w:ascii="Arial" w:hAnsi="Arial" w:cs="Arial"/>
          <w:szCs w:val="22"/>
        </w:rPr>
        <w:t xml:space="preserve"> of the Association also holds the </w:t>
      </w:r>
      <w:r w:rsidR="00135EDD">
        <w:rPr>
          <w:rFonts w:ascii="Arial" w:hAnsi="Arial" w:cs="Arial"/>
          <w:szCs w:val="22"/>
        </w:rPr>
        <w:t xml:space="preserve">equivalent office on the Board of Directors of the LGA (the Leadership Board) and the LGA </w:t>
      </w:r>
      <w:r w:rsidRPr="0006580A">
        <w:rPr>
          <w:rFonts w:ascii="Arial" w:hAnsi="Arial" w:cs="Arial"/>
          <w:szCs w:val="22"/>
        </w:rPr>
        <w:t>Executive</w:t>
      </w:r>
      <w:r w:rsidR="00135EDD">
        <w:rPr>
          <w:rFonts w:ascii="Arial" w:hAnsi="Arial" w:cs="Arial"/>
          <w:szCs w:val="22"/>
        </w:rPr>
        <w:t xml:space="preserve">. </w:t>
      </w:r>
    </w:p>
    <w:p w:rsidR="00BA5B05" w:rsidRPr="0006580A" w:rsidRDefault="00BA5B05" w:rsidP="00BA5B05">
      <w:pPr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1"/>
      </w:tblGrid>
      <w:tr w:rsidR="00BA5B05" w:rsidRPr="00301432" w:rsidTr="00301432">
        <w:tc>
          <w:tcPr>
            <w:tcW w:w="9548" w:type="dxa"/>
            <w:shd w:val="clear" w:color="auto" w:fill="auto"/>
          </w:tcPr>
          <w:p w:rsidR="00BA5B05" w:rsidRPr="00301432" w:rsidRDefault="00BA5B05" w:rsidP="00BA5B05">
            <w:pPr>
              <w:rPr>
                <w:rFonts w:ascii="Arial" w:hAnsi="Arial" w:cs="Arial"/>
                <w:szCs w:val="22"/>
              </w:rPr>
            </w:pPr>
          </w:p>
          <w:p w:rsidR="00BA5B05" w:rsidRPr="008E6E15" w:rsidRDefault="008E6E15" w:rsidP="008E6E15">
            <w:pPr>
              <w:pStyle w:val="LGASubHead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Recommendation</w:t>
            </w:r>
          </w:p>
          <w:p w:rsidR="008C10CA" w:rsidRPr="008C10CA" w:rsidRDefault="008C10CA" w:rsidP="008C10CA">
            <w:pPr>
              <w:rPr>
                <w:rFonts w:ascii="Arial" w:hAnsi="Arial" w:cs="Arial"/>
                <w:szCs w:val="22"/>
              </w:rPr>
            </w:pPr>
            <w:r w:rsidRPr="008C10CA">
              <w:rPr>
                <w:rFonts w:ascii="Arial" w:hAnsi="Arial" w:cs="Arial"/>
                <w:szCs w:val="22"/>
              </w:rPr>
              <w:t xml:space="preserve">That the General Assembly elects the Chairman of the Association on the nomination of the Conservative Group, which was the largest political group at the point of calculating the </w:t>
            </w:r>
            <w:r w:rsidR="00135EDD">
              <w:rPr>
                <w:rFonts w:ascii="Arial" w:hAnsi="Arial" w:cs="Arial"/>
                <w:szCs w:val="22"/>
              </w:rPr>
              <w:t>LGA’s political balance for 2019/20</w:t>
            </w:r>
            <w:r w:rsidRPr="008C10CA">
              <w:rPr>
                <w:rFonts w:ascii="Arial" w:hAnsi="Arial" w:cs="Arial"/>
                <w:szCs w:val="22"/>
              </w:rPr>
              <w:t>.</w:t>
            </w:r>
          </w:p>
          <w:p w:rsidR="00BA5B05" w:rsidRPr="00301432" w:rsidRDefault="00BA5B05" w:rsidP="00F97002">
            <w:pPr>
              <w:rPr>
                <w:rFonts w:ascii="Arial" w:hAnsi="Arial" w:cs="Arial"/>
                <w:szCs w:val="22"/>
              </w:rPr>
            </w:pPr>
          </w:p>
        </w:tc>
      </w:tr>
    </w:tbl>
    <w:p w:rsidR="008020EE" w:rsidRPr="0006580A" w:rsidRDefault="008020EE" w:rsidP="008020EE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sz w:val="22"/>
          <w:szCs w:val="22"/>
        </w:rPr>
      </w:pPr>
    </w:p>
    <w:p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Contact officer: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Claire Holloway</w:t>
      </w:r>
    </w:p>
    <w:p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Position: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 xml:space="preserve">Head of Corporate Services </w:t>
      </w:r>
    </w:p>
    <w:p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:rsidR="00B83E4A" w:rsidRPr="00D21A98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D21A98">
        <w:rPr>
          <w:rFonts w:ascii="Arial" w:hAnsi="Arial" w:cs="Arial"/>
          <w:sz w:val="22"/>
          <w:szCs w:val="22"/>
        </w:rPr>
        <w:t>Phone no:</w:t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 w:rsidRPr="00D21A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>0207 664 3156</w:t>
      </w:r>
    </w:p>
    <w:p w:rsidR="00B83E4A" w:rsidRPr="00BF6DB9" w:rsidRDefault="00B83E4A" w:rsidP="00B83E4A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</w:p>
    <w:p w:rsidR="00EB7DA3" w:rsidRPr="008E6E15" w:rsidRDefault="00B83E4A" w:rsidP="008020EE">
      <w:pPr>
        <w:pStyle w:val="LGAItemNoHeading"/>
        <w:spacing w:before="0" w:after="0" w:line="240" w:lineRule="auto"/>
        <w:rPr>
          <w:rFonts w:ascii="Arial" w:hAnsi="Arial" w:cs="Arial"/>
          <w:b w:val="0"/>
          <w:sz w:val="22"/>
          <w:szCs w:val="22"/>
        </w:rPr>
      </w:pPr>
      <w:r w:rsidRPr="00BF6DB9">
        <w:rPr>
          <w:rFonts w:ascii="Arial" w:hAnsi="Arial" w:cs="Arial"/>
          <w:sz w:val="22"/>
          <w:szCs w:val="22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hyperlink r:id="rId10" w:history="1">
        <w:r w:rsidRPr="00A75BF1">
          <w:rPr>
            <w:rStyle w:val="Hyperlink"/>
            <w:rFonts w:ascii="Arial" w:hAnsi="Arial" w:cs="Arial"/>
            <w:b w:val="0"/>
            <w:sz w:val="22"/>
            <w:szCs w:val="22"/>
          </w:rPr>
          <w:t>claire.holloway@local.gov.uk</w:t>
        </w:r>
      </w:hyperlink>
      <w:bookmarkStart w:id="1" w:name="_GoBack"/>
      <w:bookmarkEnd w:id="1"/>
    </w:p>
    <w:sectPr w:rsidR="00EB7DA3" w:rsidRPr="008E6E15" w:rsidSect="00F2427C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1418" w:bottom="851" w:left="1418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7A5" w:rsidRDefault="003677A5">
      <w:r>
        <w:separator/>
      </w:r>
    </w:p>
  </w:endnote>
  <w:endnote w:type="continuationSeparator" w:id="0">
    <w:p w:rsidR="003677A5" w:rsidRDefault="00367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Segoe U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D81EAE9-48A7-4320-830F-890223DC37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BD9EE702-252F-4DC8-A1CB-1CFCB5B350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74AEBB-AC71-4B62-9629-659126FE44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96" w:rsidRDefault="00AE5796" w:rsidP="00A900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5796" w:rsidRDefault="00AE57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96" w:rsidRDefault="00AE5796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2" w:name="ExecName2"/>
    <w:bookmarkEnd w:id="2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3" w:name="Date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7A5" w:rsidRDefault="003677A5">
      <w:r>
        <w:separator/>
      </w:r>
    </w:p>
  </w:footnote>
  <w:footnote w:type="continuationSeparator" w:id="0">
    <w:p w:rsidR="003677A5" w:rsidRDefault="00367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96" w:rsidRDefault="00AE5796"/>
  <w:p w:rsidR="00AE5796" w:rsidRDefault="00AE5796"/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135EDD" w:rsidTr="00BE77D6">
      <w:tc>
        <w:tcPr>
          <w:tcW w:w="5812" w:type="dxa"/>
          <w:vMerge w:val="restart"/>
          <w:hideMark/>
        </w:tcPr>
        <w:p w:rsidR="00135EDD" w:rsidRDefault="00135EDD" w:rsidP="00135EDD">
          <w:pPr>
            <w:pStyle w:val="Header"/>
            <w:tabs>
              <w:tab w:val="center" w:pos="2923"/>
            </w:tabs>
            <w:spacing w:line="254" w:lineRule="auto"/>
            <w:rPr>
              <w:lang w:eastAsia="en-US"/>
            </w:rPr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6D26980F" wp14:editId="7CA45747">
                <wp:extent cx="1428750" cy="84772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:rsidR="00135EDD" w:rsidRDefault="00135EDD" w:rsidP="00135EDD">
          <w:pPr>
            <w:pStyle w:val="Header"/>
            <w:spacing w:line="254" w:lineRule="auto"/>
            <w:rPr>
              <w:rFonts w:ascii="Arial" w:hAnsi="Arial" w:cs="Arial"/>
              <w:b/>
              <w:i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Local Government Association</w:t>
          </w:r>
        </w:p>
      </w:tc>
    </w:tr>
    <w:tr w:rsidR="00135EDD" w:rsidTr="00BE77D6">
      <w:trPr>
        <w:trHeight w:val="450"/>
      </w:trPr>
      <w:tc>
        <w:tcPr>
          <w:tcW w:w="0" w:type="auto"/>
          <w:vMerge/>
          <w:vAlign w:val="center"/>
          <w:hideMark/>
        </w:tcPr>
        <w:p w:rsidR="00135EDD" w:rsidRDefault="00135EDD" w:rsidP="00135EDD">
          <w:pPr>
            <w:spacing w:line="276" w:lineRule="auto"/>
            <w:rPr>
              <w:lang w:eastAsia="en-US"/>
            </w:rPr>
          </w:pPr>
        </w:p>
      </w:tc>
      <w:tc>
        <w:tcPr>
          <w:tcW w:w="3969" w:type="dxa"/>
          <w:gridSpan w:val="2"/>
          <w:hideMark/>
        </w:tcPr>
        <w:p w:rsidR="00135EDD" w:rsidRDefault="00135EDD" w:rsidP="00135EDD">
          <w:pPr>
            <w:pStyle w:val="Header"/>
            <w:spacing w:before="60" w:line="254" w:lineRule="auto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b/>
              <w:lang w:eastAsia="en-US"/>
            </w:rPr>
            <w:t>Company Number 11177145</w:t>
          </w:r>
        </w:p>
      </w:tc>
    </w:tr>
    <w:tr w:rsidR="00135EDD" w:rsidTr="00BE77D6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:rsidR="00135EDD" w:rsidRDefault="00135EDD" w:rsidP="00135EDD">
          <w:pPr>
            <w:spacing w:line="276" w:lineRule="auto"/>
            <w:rPr>
              <w:lang w:eastAsia="en-US"/>
            </w:rPr>
          </w:pPr>
        </w:p>
      </w:tc>
      <w:tc>
        <w:tcPr>
          <w:tcW w:w="3259" w:type="dxa"/>
          <w:vAlign w:val="center"/>
          <w:hideMark/>
        </w:tcPr>
        <w:p w:rsidR="00135EDD" w:rsidRDefault="00135EDD" w:rsidP="00135EDD">
          <w:pPr>
            <w:pStyle w:val="Header"/>
            <w:spacing w:before="60" w:line="254" w:lineRule="auto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lang w:eastAsia="en-US"/>
            </w:rPr>
            <w:t>General Assembly</w:t>
          </w:r>
        </w:p>
        <w:p w:rsidR="00135EDD" w:rsidRPr="00AA1B2C" w:rsidRDefault="00135EDD" w:rsidP="00135EDD">
          <w:pPr>
            <w:pStyle w:val="Header"/>
            <w:spacing w:before="60" w:line="254" w:lineRule="auto"/>
            <w:rPr>
              <w:rFonts w:ascii="Arial" w:hAnsi="Arial" w:cs="Arial"/>
              <w:bCs/>
              <w:lang w:eastAsia="en-US"/>
            </w:rPr>
          </w:pPr>
          <w:r w:rsidRPr="00AA1B2C">
            <w:rPr>
              <w:rFonts w:ascii="Arial" w:hAnsi="Arial" w:cs="Arial"/>
              <w:bCs/>
              <w:lang w:eastAsia="en-US"/>
            </w:rPr>
            <w:t xml:space="preserve">2 July </w:t>
          </w:r>
          <w:r w:rsidRPr="00AA1B2C">
            <w:rPr>
              <w:rFonts w:ascii="Arial" w:hAnsi="Arial" w:cs="Arial"/>
              <w:lang w:eastAsia="en-US"/>
            </w:rPr>
            <w:t>2019</w:t>
          </w:r>
        </w:p>
      </w:tc>
    </w:tr>
  </w:tbl>
  <w:p w:rsidR="00AE5796" w:rsidRDefault="00AE5796" w:rsidP="00A255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96" w:rsidRDefault="00AE5796"/>
  <w:p w:rsidR="00AE5796" w:rsidRDefault="00AE5796"/>
  <w:p w:rsidR="00AE5796" w:rsidRDefault="00AE5796"/>
  <w:p w:rsidR="00AE5796" w:rsidRDefault="00AE5796"/>
  <w:p w:rsidR="00AE5796" w:rsidRDefault="00AE5796">
    <w:pPr>
      <w:pStyle w:val="Header"/>
      <w:rPr>
        <w:sz w:val="2"/>
      </w:rPr>
    </w:pPr>
    <w:bookmarkStart w:id="4" w:name="Date"/>
    <w:bookmarkEnd w:id="4"/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AE5796" w:rsidRPr="00301432" w:rsidTr="00301432">
      <w:tc>
        <w:tcPr>
          <w:tcW w:w="6062" w:type="dxa"/>
          <w:shd w:val="clear" w:color="auto" w:fill="auto"/>
        </w:tcPr>
        <w:p w:rsidR="00AE5796" w:rsidRDefault="002F1329" w:rsidP="0030143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301432">
            <w:rPr>
              <w:b/>
              <w:noProof/>
              <w:color w:val="3366FF"/>
              <w:sz w:val="28"/>
              <w:szCs w:val="28"/>
            </w:rPr>
            <w:drawing>
              <wp:inline distT="0" distB="0" distL="0" distR="0">
                <wp:extent cx="1552575" cy="9144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AE5796" w:rsidRPr="00301432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:rsidR="00AE5796" w:rsidRPr="00301432" w:rsidRDefault="00AE5796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1432">
            <w:rPr>
              <w:rFonts w:ascii="Arial" w:hAnsi="Arial" w:cs="Arial"/>
              <w:b/>
              <w:sz w:val="24"/>
              <w:szCs w:val="24"/>
            </w:rPr>
            <w:t>LGA Leadership Board</w:t>
          </w:r>
        </w:p>
        <w:p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  <w:r w:rsidRPr="00301432">
            <w:rPr>
              <w:rFonts w:ascii="Arial" w:hAnsi="Arial" w:cs="Arial"/>
              <w:sz w:val="24"/>
              <w:szCs w:val="24"/>
            </w:rPr>
            <w:t>18 May 2011</w:t>
          </w:r>
        </w:p>
        <w:p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:rsidR="00AE5796" w:rsidRPr="00301432" w:rsidRDefault="00AE5796" w:rsidP="00A2550C">
          <w:pPr>
            <w:pStyle w:val="Header"/>
            <w:rPr>
              <w:rFonts w:ascii="Arial" w:hAnsi="Arial" w:cs="Arial"/>
              <w:sz w:val="24"/>
              <w:szCs w:val="24"/>
            </w:rPr>
          </w:pPr>
        </w:p>
        <w:p w:rsidR="00AE5796" w:rsidRPr="00301432" w:rsidRDefault="00AE5796" w:rsidP="00A2550C">
          <w:pPr>
            <w:pStyle w:val="Header"/>
            <w:rPr>
              <w:rFonts w:ascii="Arial" w:hAnsi="Arial" w:cs="Arial"/>
              <w:b/>
              <w:sz w:val="24"/>
              <w:szCs w:val="24"/>
            </w:rPr>
          </w:pPr>
          <w:r w:rsidRPr="00301432">
            <w:rPr>
              <w:rFonts w:ascii="Arial" w:hAnsi="Arial" w:cs="Arial"/>
              <w:b/>
              <w:sz w:val="24"/>
              <w:szCs w:val="24"/>
            </w:rPr>
            <w:t xml:space="preserve">Item 1 – supplementary </w:t>
          </w:r>
        </w:p>
      </w:tc>
    </w:tr>
  </w:tbl>
  <w:p w:rsidR="00AE5796" w:rsidRDefault="00AE5796">
    <w:pPr>
      <w:pStyle w:val="Header"/>
      <w:rPr>
        <w:sz w:val="2"/>
      </w:rPr>
    </w:pPr>
  </w:p>
  <w:p w:rsidR="00AE5796" w:rsidRDefault="00AE5796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6143"/>
    <w:multiLevelType w:val="hybridMultilevel"/>
    <w:tmpl w:val="EFE2727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20594"/>
    <w:multiLevelType w:val="hybridMultilevel"/>
    <w:tmpl w:val="65E8F44C"/>
    <w:lvl w:ilvl="0" w:tplc="08090017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37C69D0"/>
    <w:multiLevelType w:val="hybridMultilevel"/>
    <w:tmpl w:val="2772B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FC0029"/>
    <w:multiLevelType w:val="hybridMultilevel"/>
    <w:tmpl w:val="96F491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50372E1"/>
    <w:multiLevelType w:val="hybridMultilevel"/>
    <w:tmpl w:val="D39A47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24B22"/>
    <w:multiLevelType w:val="hybridMultilevel"/>
    <w:tmpl w:val="3562655E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35260D3"/>
    <w:multiLevelType w:val="multilevel"/>
    <w:tmpl w:val="5ADE7D7A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1743B6"/>
    <w:multiLevelType w:val="multilevel"/>
    <w:tmpl w:val="96F491A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A6A1D1B"/>
    <w:multiLevelType w:val="hybridMultilevel"/>
    <w:tmpl w:val="773A85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BE6E76"/>
    <w:multiLevelType w:val="hybridMultilevel"/>
    <w:tmpl w:val="E0EC55D6"/>
    <w:lvl w:ilvl="0" w:tplc="040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1823"/>
    <w:multiLevelType w:val="hybridMultilevel"/>
    <w:tmpl w:val="230AAAC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0283C"/>
    <w:multiLevelType w:val="hybridMultilevel"/>
    <w:tmpl w:val="7BAE4E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83429F"/>
    <w:multiLevelType w:val="hybridMultilevel"/>
    <w:tmpl w:val="4F9229C8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005EDC"/>
    <w:multiLevelType w:val="hybridMultilevel"/>
    <w:tmpl w:val="CE7E3B8C"/>
    <w:lvl w:ilvl="0" w:tplc="080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 w15:restartNumberingAfterBreak="0">
    <w:nsid w:val="2FD66F86"/>
    <w:multiLevelType w:val="hybridMultilevel"/>
    <w:tmpl w:val="865C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604FF"/>
    <w:multiLevelType w:val="hybridMultilevel"/>
    <w:tmpl w:val="E1ECD0AC"/>
    <w:lvl w:ilvl="0" w:tplc="2EE21C74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C87F64"/>
    <w:multiLevelType w:val="hybridMultilevel"/>
    <w:tmpl w:val="AF861FCA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9D0CE9"/>
    <w:multiLevelType w:val="hybridMultilevel"/>
    <w:tmpl w:val="E4064118"/>
    <w:lvl w:ilvl="0" w:tplc="447C967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83DE6"/>
    <w:multiLevelType w:val="hybridMultilevel"/>
    <w:tmpl w:val="D9EA606A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245471"/>
    <w:multiLevelType w:val="hybridMultilevel"/>
    <w:tmpl w:val="5600A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136CCC"/>
    <w:multiLevelType w:val="hybridMultilevel"/>
    <w:tmpl w:val="54F24D1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B1203AD"/>
    <w:multiLevelType w:val="hybridMultilevel"/>
    <w:tmpl w:val="36803E98"/>
    <w:lvl w:ilvl="0" w:tplc="091E2D10">
      <w:start w:val="3"/>
      <w:numFmt w:val="lowerLetter"/>
      <w:lvlText w:val="(%1)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CC54689"/>
    <w:multiLevelType w:val="hybridMultilevel"/>
    <w:tmpl w:val="E3FA9388"/>
    <w:lvl w:ilvl="0" w:tplc="04090001">
      <w:start w:val="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0BA10F2"/>
    <w:multiLevelType w:val="multilevel"/>
    <w:tmpl w:val="0BE6E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2F7598"/>
    <w:multiLevelType w:val="hybridMultilevel"/>
    <w:tmpl w:val="28780556"/>
    <w:lvl w:ilvl="0" w:tplc="08090019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62D54703"/>
    <w:multiLevelType w:val="hybridMultilevel"/>
    <w:tmpl w:val="D67C14B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BE6461"/>
    <w:multiLevelType w:val="hybridMultilevel"/>
    <w:tmpl w:val="5ADE7D7A"/>
    <w:lvl w:ilvl="0" w:tplc="08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8AE3316"/>
    <w:multiLevelType w:val="hybridMultilevel"/>
    <w:tmpl w:val="2398EEBC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5B7AE6"/>
    <w:multiLevelType w:val="hybridMultilevel"/>
    <w:tmpl w:val="0F2A2E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3154A4"/>
    <w:multiLevelType w:val="hybridMultilevel"/>
    <w:tmpl w:val="C8CA9D4A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3" w15:restartNumberingAfterBreak="0">
    <w:nsid w:val="770A1BD9"/>
    <w:multiLevelType w:val="hybridMultilevel"/>
    <w:tmpl w:val="3B2A24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6478BC"/>
    <w:multiLevelType w:val="multilevel"/>
    <w:tmpl w:val="1320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6" w15:restartNumberingAfterBreak="0">
    <w:nsid w:val="7C495903"/>
    <w:multiLevelType w:val="hybridMultilevel"/>
    <w:tmpl w:val="004A50B0"/>
    <w:lvl w:ilvl="0" w:tplc="0809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DA32463"/>
    <w:multiLevelType w:val="hybridMultilevel"/>
    <w:tmpl w:val="5D505D2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10"/>
  </w:num>
  <w:num w:numId="3">
    <w:abstractNumId w:val="22"/>
  </w:num>
  <w:num w:numId="4">
    <w:abstractNumId w:val="35"/>
  </w:num>
  <w:num w:numId="5">
    <w:abstractNumId w:val="23"/>
  </w:num>
  <w:num w:numId="6">
    <w:abstractNumId w:val="24"/>
  </w:num>
  <w:num w:numId="7">
    <w:abstractNumId w:val="8"/>
  </w:num>
  <w:num w:numId="8">
    <w:abstractNumId w:val="32"/>
  </w:num>
  <w:num w:numId="9">
    <w:abstractNumId w:val="20"/>
  </w:num>
  <w:num w:numId="10">
    <w:abstractNumId w:val="9"/>
  </w:num>
  <w:num w:numId="11">
    <w:abstractNumId w:val="15"/>
  </w:num>
  <w:num w:numId="12">
    <w:abstractNumId w:val="31"/>
  </w:num>
  <w:num w:numId="13">
    <w:abstractNumId w:val="27"/>
  </w:num>
  <w:num w:numId="14">
    <w:abstractNumId w:val="4"/>
  </w:num>
  <w:num w:numId="15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33"/>
  </w:num>
  <w:num w:numId="18">
    <w:abstractNumId w:val="0"/>
  </w:num>
  <w:num w:numId="19">
    <w:abstractNumId w:val="21"/>
  </w:num>
  <w:num w:numId="20">
    <w:abstractNumId w:val="14"/>
  </w:num>
  <w:num w:numId="21">
    <w:abstractNumId w:val="34"/>
  </w:num>
  <w:num w:numId="22">
    <w:abstractNumId w:val="37"/>
  </w:num>
  <w:num w:numId="23">
    <w:abstractNumId w:val="30"/>
  </w:num>
  <w:num w:numId="24">
    <w:abstractNumId w:val="13"/>
  </w:num>
  <w:num w:numId="25">
    <w:abstractNumId w:val="2"/>
  </w:num>
  <w:num w:numId="26">
    <w:abstractNumId w:val="12"/>
  </w:num>
  <w:num w:numId="27">
    <w:abstractNumId w:val="17"/>
  </w:num>
  <w:num w:numId="28">
    <w:abstractNumId w:val="25"/>
  </w:num>
  <w:num w:numId="29">
    <w:abstractNumId w:val="3"/>
  </w:num>
  <w:num w:numId="30">
    <w:abstractNumId w:val="7"/>
  </w:num>
  <w:num w:numId="31">
    <w:abstractNumId w:val="26"/>
  </w:num>
  <w:num w:numId="32">
    <w:abstractNumId w:val="36"/>
  </w:num>
  <w:num w:numId="33">
    <w:abstractNumId w:val="29"/>
  </w:num>
  <w:num w:numId="34">
    <w:abstractNumId w:val="6"/>
  </w:num>
  <w:num w:numId="35">
    <w:abstractNumId w:val="19"/>
  </w:num>
  <w:num w:numId="36">
    <w:abstractNumId w:val="5"/>
  </w:num>
  <w:num w:numId="37">
    <w:abstractNumId w:val="1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83"/>
    <w:rsid w:val="00000460"/>
    <w:rsid w:val="00001036"/>
    <w:rsid w:val="00001230"/>
    <w:rsid w:val="000052C8"/>
    <w:rsid w:val="00011E01"/>
    <w:rsid w:val="00015286"/>
    <w:rsid w:val="00020E8D"/>
    <w:rsid w:val="00021F38"/>
    <w:rsid w:val="00024868"/>
    <w:rsid w:val="0002578F"/>
    <w:rsid w:val="00031899"/>
    <w:rsid w:val="0003407A"/>
    <w:rsid w:val="00046654"/>
    <w:rsid w:val="00051F36"/>
    <w:rsid w:val="0005285D"/>
    <w:rsid w:val="00054ECC"/>
    <w:rsid w:val="000573E8"/>
    <w:rsid w:val="000575E5"/>
    <w:rsid w:val="00057AE4"/>
    <w:rsid w:val="0006580A"/>
    <w:rsid w:val="00070995"/>
    <w:rsid w:val="00071274"/>
    <w:rsid w:val="000751A4"/>
    <w:rsid w:val="00076A65"/>
    <w:rsid w:val="00083283"/>
    <w:rsid w:val="000975D0"/>
    <w:rsid w:val="000A3914"/>
    <w:rsid w:val="000A4CFB"/>
    <w:rsid w:val="000A58AF"/>
    <w:rsid w:val="000A6590"/>
    <w:rsid w:val="000B09F5"/>
    <w:rsid w:val="000B2E8C"/>
    <w:rsid w:val="000B2F95"/>
    <w:rsid w:val="000B6216"/>
    <w:rsid w:val="000B66DD"/>
    <w:rsid w:val="000B7EAD"/>
    <w:rsid w:val="000C3360"/>
    <w:rsid w:val="000C49E5"/>
    <w:rsid w:val="000C4CB4"/>
    <w:rsid w:val="000D0C51"/>
    <w:rsid w:val="000D236D"/>
    <w:rsid w:val="000E25D7"/>
    <w:rsid w:val="000E389E"/>
    <w:rsid w:val="000E5E39"/>
    <w:rsid w:val="000E7D03"/>
    <w:rsid w:val="000F221B"/>
    <w:rsid w:val="000F3CF7"/>
    <w:rsid w:val="000F4CAF"/>
    <w:rsid w:val="00100BED"/>
    <w:rsid w:val="0010253D"/>
    <w:rsid w:val="00111ED9"/>
    <w:rsid w:val="00113E3F"/>
    <w:rsid w:val="00115970"/>
    <w:rsid w:val="00115D3E"/>
    <w:rsid w:val="00116DB3"/>
    <w:rsid w:val="0011739C"/>
    <w:rsid w:val="00117D35"/>
    <w:rsid w:val="001217EC"/>
    <w:rsid w:val="0012494A"/>
    <w:rsid w:val="001254B9"/>
    <w:rsid w:val="00127420"/>
    <w:rsid w:val="0013254F"/>
    <w:rsid w:val="00135EDD"/>
    <w:rsid w:val="0014236D"/>
    <w:rsid w:val="001438BF"/>
    <w:rsid w:val="001456E9"/>
    <w:rsid w:val="00147BA5"/>
    <w:rsid w:val="00147F24"/>
    <w:rsid w:val="0015004B"/>
    <w:rsid w:val="00152E1C"/>
    <w:rsid w:val="00153FD3"/>
    <w:rsid w:val="001570AA"/>
    <w:rsid w:val="00157709"/>
    <w:rsid w:val="00157AB6"/>
    <w:rsid w:val="00163873"/>
    <w:rsid w:val="00170282"/>
    <w:rsid w:val="001721D0"/>
    <w:rsid w:val="00173D5A"/>
    <w:rsid w:val="00182940"/>
    <w:rsid w:val="00185331"/>
    <w:rsid w:val="00193FBD"/>
    <w:rsid w:val="00196BC9"/>
    <w:rsid w:val="001A0FE0"/>
    <w:rsid w:val="001A14E3"/>
    <w:rsid w:val="001A3722"/>
    <w:rsid w:val="001A6861"/>
    <w:rsid w:val="001A7A02"/>
    <w:rsid w:val="001A7D9A"/>
    <w:rsid w:val="001B090B"/>
    <w:rsid w:val="001B495A"/>
    <w:rsid w:val="001B5185"/>
    <w:rsid w:val="001C07FA"/>
    <w:rsid w:val="001C1F4F"/>
    <w:rsid w:val="001C42B9"/>
    <w:rsid w:val="001C49C2"/>
    <w:rsid w:val="001C5B16"/>
    <w:rsid w:val="001D44A1"/>
    <w:rsid w:val="001E4D86"/>
    <w:rsid w:val="001F07FB"/>
    <w:rsid w:val="001F356C"/>
    <w:rsid w:val="001F6854"/>
    <w:rsid w:val="001F6E8E"/>
    <w:rsid w:val="00201E4E"/>
    <w:rsid w:val="0020425C"/>
    <w:rsid w:val="00206C61"/>
    <w:rsid w:val="00210119"/>
    <w:rsid w:val="0021035B"/>
    <w:rsid w:val="00212435"/>
    <w:rsid w:val="00223D3C"/>
    <w:rsid w:val="00224B49"/>
    <w:rsid w:val="002279D6"/>
    <w:rsid w:val="0023504F"/>
    <w:rsid w:val="002401D0"/>
    <w:rsid w:val="0024443D"/>
    <w:rsid w:val="002507A6"/>
    <w:rsid w:val="002621C5"/>
    <w:rsid w:val="002638DA"/>
    <w:rsid w:val="002662EB"/>
    <w:rsid w:val="00270B31"/>
    <w:rsid w:val="00272BF7"/>
    <w:rsid w:val="00274D99"/>
    <w:rsid w:val="002756DA"/>
    <w:rsid w:val="002767BD"/>
    <w:rsid w:val="00281C02"/>
    <w:rsid w:val="002824FE"/>
    <w:rsid w:val="00283439"/>
    <w:rsid w:val="00283B71"/>
    <w:rsid w:val="00290AAC"/>
    <w:rsid w:val="00291E93"/>
    <w:rsid w:val="00294F50"/>
    <w:rsid w:val="002958C2"/>
    <w:rsid w:val="002A049E"/>
    <w:rsid w:val="002A158E"/>
    <w:rsid w:val="002B6C9F"/>
    <w:rsid w:val="002B75DE"/>
    <w:rsid w:val="002C3E78"/>
    <w:rsid w:val="002D0658"/>
    <w:rsid w:val="002D1329"/>
    <w:rsid w:val="002D26BE"/>
    <w:rsid w:val="002D273F"/>
    <w:rsid w:val="002D5BBB"/>
    <w:rsid w:val="002D7128"/>
    <w:rsid w:val="002E33EA"/>
    <w:rsid w:val="002F1329"/>
    <w:rsid w:val="002F15DD"/>
    <w:rsid w:val="002F2C35"/>
    <w:rsid w:val="002F62E6"/>
    <w:rsid w:val="00301343"/>
    <w:rsid w:val="00301432"/>
    <w:rsid w:val="00307C18"/>
    <w:rsid w:val="00311E1A"/>
    <w:rsid w:val="003133FC"/>
    <w:rsid w:val="003174E3"/>
    <w:rsid w:val="00321E6F"/>
    <w:rsid w:val="003249DE"/>
    <w:rsid w:val="00324E86"/>
    <w:rsid w:val="00325FF3"/>
    <w:rsid w:val="003309EF"/>
    <w:rsid w:val="003368D8"/>
    <w:rsid w:val="00336BF8"/>
    <w:rsid w:val="003409D6"/>
    <w:rsid w:val="00340DAC"/>
    <w:rsid w:val="003424D1"/>
    <w:rsid w:val="00362966"/>
    <w:rsid w:val="00363EE0"/>
    <w:rsid w:val="003640BA"/>
    <w:rsid w:val="003649F2"/>
    <w:rsid w:val="0036570A"/>
    <w:rsid w:val="00367112"/>
    <w:rsid w:val="003677A5"/>
    <w:rsid w:val="0037021A"/>
    <w:rsid w:val="003722C6"/>
    <w:rsid w:val="00377864"/>
    <w:rsid w:val="00382E62"/>
    <w:rsid w:val="00391C70"/>
    <w:rsid w:val="00393E0B"/>
    <w:rsid w:val="00395BDF"/>
    <w:rsid w:val="003A1126"/>
    <w:rsid w:val="003A2008"/>
    <w:rsid w:val="003A4FF9"/>
    <w:rsid w:val="003A5115"/>
    <w:rsid w:val="003B7AC4"/>
    <w:rsid w:val="003C1521"/>
    <w:rsid w:val="003C2A02"/>
    <w:rsid w:val="003C6D00"/>
    <w:rsid w:val="003C77A8"/>
    <w:rsid w:val="003D0462"/>
    <w:rsid w:val="003D141A"/>
    <w:rsid w:val="003D329E"/>
    <w:rsid w:val="003D4D51"/>
    <w:rsid w:val="003D57CD"/>
    <w:rsid w:val="003D641A"/>
    <w:rsid w:val="003D66F2"/>
    <w:rsid w:val="003E4825"/>
    <w:rsid w:val="003F144A"/>
    <w:rsid w:val="003F1BB2"/>
    <w:rsid w:val="003F4303"/>
    <w:rsid w:val="003F451B"/>
    <w:rsid w:val="003F55C6"/>
    <w:rsid w:val="004004B4"/>
    <w:rsid w:val="00401B51"/>
    <w:rsid w:val="0040581E"/>
    <w:rsid w:val="004156D6"/>
    <w:rsid w:val="00417302"/>
    <w:rsid w:val="004173D1"/>
    <w:rsid w:val="0042016D"/>
    <w:rsid w:val="0042158D"/>
    <w:rsid w:val="0042168F"/>
    <w:rsid w:val="0042244F"/>
    <w:rsid w:val="0042271F"/>
    <w:rsid w:val="0042316C"/>
    <w:rsid w:val="004239FE"/>
    <w:rsid w:val="00426D73"/>
    <w:rsid w:val="004322AC"/>
    <w:rsid w:val="0044003F"/>
    <w:rsid w:val="00441C26"/>
    <w:rsid w:val="00452D0A"/>
    <w:rsid w:val="004554EB"/>
    <w:rsid w:val="00456745"/>
    <w:rsid w:val="004633B2"/>
    <w:rsid w:val="00464B76"/>
    <w:rsid w:val="00466024"/>
    <w:rsid w:val="00486EE5"/>
    <w:rsid w:val="00494135"/>
    <w:rsid w:val="004A0524"/>
    <w:rsid w:val="004A072D"/>
    <w:rsid w:val="004A0C69"/>
    <w:rsid w:val="004A1246"/>
    <w:rsid w:val="004B2564"/>
    <w:rsid w:val="004B269E"/>
    <w:rsid w:val="004B30F0"/>
    <w:rsid w:val="004B5362"/>
    <w:rsid w:val="004C11B3"/>
    <w:rsid w:val="004D0EB3"/>
    <w:rsid w:val="004D0EC6"/>
    <w:rsid w:val="004D2865"/>
    <w:rsid w:val="004D36F3"/>
    <w:rsid w:val="004D4FD8"/>
    <w:rsid w:val="004D5077"/>
    <w:rsid w:val="004D7D7D"/>
    <w:rsid w:val="004E2232"/>
    <w:rsid w:val="004E2A31"/>
    <w:rsid w:val="004E3647"/>
    <w:rsid w:val="004F12FE"/>
    <w:rsid w:val="004F2AA3"/>
    <w:rsid w:val="004F46E8"/>
    <w:rsid w:val="004F54AC"/>
    <w:rsid w:val="004F5EFE"/>
    <w:rsid w:val="0050130D"/>
    <w:rsid w:val="00507C85"/>
    <w:rsid w:val="0051147E"/>
    <w:rsid w:val="0051339C"/>
    <w:rsid w:val="00514A9E"/>
    <w:rsid w:val="00515EFB"/>
    <w:rsid w:val="00520927"/>
    <w:rsid w:val="0052557C"/>
    <w:rsid w:val="00532A59"/>
    <w:rsid w:val="00534047"/>
    <w:rsid w:val="005413FF"/>
    <w:rsid w:val="00546864"/>
    <w:rsid w:val="00550367"/>
    <w:rsid w:val="00553CB7"/>
    <w:rsid w:val="005627B5"/>
    <w:rsid w:val="00571052"/>
    <w:rsid w:val="00571631"/>
    <w:rsid w:val="0057314D"/>
    <w:rsid w:val="00573B39"/>
    <w:rsid w:val="0058602B"/>
    <w:rsid w:val="00587436"/>
    <w:rsid w:val="00592236"/>
    <w:rsid w:val="00596B65"/>
    <w:rsid w:val="00596D90"/>
    <w:rsid w:val="005A0355"/>
    <w:rsid w:val="005A04D0"/>
    <w:rsid w:val="005A1ABB"/>
    <w:rsid w:val="005A2E29"/>
    <w:rsid w:val="005A3C0A"/>
    <w:rsid w:val="005A4917"/>
    <w:rsid w:val="005A68C2"/>
    <w:rsid w:val="005B3508"/>
    <w:rsid w:val="005B3BA4"/>
    <w:rsid w:val="005B7ACE"/>
    <w:rsid w:val="005C1838"/>
    <w:rsid w:val="005C2D23"/>
    <w:rsid w:val="005C534D"/>
    <w:rsid w:val="005C7654"/>
    <w:rsid w:val="005C7854"/>
    <w:rsid w:val="005D7C84"/>
    <w:rsid w:val="005E7281"/>
    <w:rsid w:val="005E78FB"/>
    <w:rsid w:val="005F364F"/>
    <w:rsid w:val="005F6EAC"/>
    <w:rsid w:val="005F76C2"/>
    <w:rsid w:val="0060023E"/>
    <w:rsid w:val="00605B34"/>
    <w:rsid w:val="00610033"/>
    <w:rsid w:val="006121C4"/>
    <w:rsid w:val="006157C7"/>
    <w:rsid w:val="00617B72"/>
    <w:rsid w:val="00620479"/>
    <w:rsid w:val="0062244E"/>
    <w:rsid w:val="00624022"/>
    <w:rsid w:val="006247BD"/>
    <w:rsid w:val="00641CB0"/>
    <w:rsid w:val="00643659"/>
    <w:rsid w:val="00650936"/>
    <w:rsid w:val="00653046"/>
    <w:rsid w:val="00653613"/>
    <w:rsid w:val="00667C49"/>
    <w:rsid w:val="00671220"/>
    <w:rsid w:val="006724BE"/>
    <w:rsid w:val="006755CB"/>
    <w:rsid w:val="0068310F"/>
    <w:rsid w:val="00683B2F"/>
    <w:rsid w:val="00685422"/>
    <w:rsid w:val="00686330"/>
    <w:rsid w:val="006901E4"/>
    <w:rsid w:val="006A5B68"/>
    <w:rsid w:val="006A6D2A"/>
    <w:rsid w:val="006B536E"/>
    <w:rsid w:val="006B5847"/>
    <w:rsid w:val="006B7C90"/>
    <w:rsid w:val="006D0D8D"/>
    <w:rsid w:val="006D61F6"/>
    <w:rsid w:val="006D69C2"/>
    <w:rsid w:val="006D7407"/>
    <w:rsid w:val="006E039F"/>
    <w:rsid w:val="006E3839"/>
    <w:rsid w:val="006E476E"/>
    <w:rsid w:val="006E6CD9"/>
    <w:rsid w:val="006E7238"/>
    <w:rsid w:val="006F3AC7"/>
    <w:rsid w:val="006F5C7B"/>
    <w:rsid w:val="006F7455"/>
    <w:rsid w:val="007034E8"/>
    <w:rsid w:val="00706D3A"/>
    <w:rsid w:val="00710BC7"/>
    <w:rsid w:val="007111B2"/>
    <w:rsid w:val="00711596"/>
    <w:rsid w:val="0071225F"/>
    <w:rsid w:val="007135A5"/>
    <w:rsid w:val="00714CAB"/>
    <w:rsid w:val="00721F62"/>
    <w:rsid w:val="00722C0F"/>
    <w:rsid w:val="0072338B"/>
    <w:rsid w:val="00727DE3"/>
    <w:rsid w:val="00741A4D"/>
    <w:rsid w:val="007439ED"/>
    <w:rsid w:val="0075042C"/>
    <w:rsid w:val="00750C74"/>
    <w:rsid w:val="0075534B"/>
    <w:rsid w:val="00761121"/>
    <w:rsid w:val="00763DD3"/>
    <w:rsid w:val="007657E7"/>
    <w:rsid w:val="00773362"/>
    <w:rsid w:val="007751C9"/>
    <w:rsid w:val="00780672"/>
    <w:rsid w:val="0078291E"/>
    <w:rsid w:val="00782999"/>
    <w:rsid w:val="0078766B"/>
    <w:rsid w:val="00790929"/>
    <w:rsid w:val="00791B32"/>
    <w:rsid w:val="0079624D"/>
    <w:rsid w:val="00796F6B"/>
    <w:rsid w:val="007A22FE"/>
    <w:rsid w:val="007A463C"/>
    <w:rsid w:val="007A4733"/>
    <w:rsid w:val="007A7029"/>
    <w:rsid w:val="007B3AE7"/>
    <w:rsid w:val="007B6BE6"/>
    <w:rsid w:val="007B7A91"/>
    <w:rsid w:val="007C09FA"/>
    <w:rsid w:val="007C0C70"/>
    <w:rsid w:val="007C3327"/>
    <w:rsid w:val="007D0014"/>
    <w:rsid w:val="007D3293"/>
    <w:rsid w:val="007D6C1E"/>
    <w:rsid w:val="007D7C24"/>
    <w:rsid w:val="007D7CB6"/>
    <w:rsid w:val="007E3098"/>
    <w:rsid w:val="007E47E2"/>
    <w:rsid w:val="007E68E1"/>
    <w:rsid w:val="007F00D1"/>
    <w:rsid w:val="007F1282"/>
    <w:rsid w:val="007F24E8"/>
    <w:rsid w:val="007F6E15"/>
    <w:rsid w:val="007F6E56"/>
    <w:rsid w:val="008020EE"/>
    <w:rsid w:val="00802C14"/>
    <w:rsid w:val="008149EB"/>
    <w:rsid w:val="00816A50"/>
    <w:rsid w:val="0082050B"/>
    <w:rsid w:val="00821571"/>
    <w:rsid w:val="008252DC"/>
    <w:rsid w:val="00826D46"/>
    <w:rsid w:val="00835655"/>
    <w:rsid w:val="008365B1"/>
    <w:rsid w:val="00836EFC"/>
    <w:rsid w:val="00851092"/>
    <w:rsid w:val="00856FEF"/>
    <w:rsid w:val="00857ECC"/>
    <w:rsid w:val="00862A84"/>
    <w:rsid w:val="00870540"/>
    <w:rsid w:val="00870F63"/>
    <w:rsid w:val="0087430F"/>
    <w:rsid w:val="00881AA2"/>
    <w:rsid w:val="00897DA1"/>
    <w:rsid w:val="008A24A3"/>
    <w:rsid w:val="008A3B06"/>
    <w:rsid w:val="008A5916"/>
    <w:rsid w:val="008A6C9B"/>
    <w:rsid w:val="008B457A"/>
    <w:rsid w:val="008B5AA3"/>
    <w:rsid w:val="008C10CA"/>
    <w:rsid w:val="008C3C75"/>
    <w:rsid w:val="008C55C7"/>
    <w:rsid w:val="008D5122"/>
    <w:rsid w:val="008D664C"/>
    <w:rsid w:val="008D71E8"/>
    <w:rsid w:val="008E0335"/>
    <w:rsid w:val="008E1C9F"/>
    <w:rsid w:val="008E6E15"/>
    <w:rsid w:val="008E7E96"/>
    <w:rsid w:val="00903A76"/>
    <w:rsid w:val="0090618F"/>
    <w:rsid w:val="00906C86"/>
    <w:rsid w:val="0090793D"/>
    <w:rsid w:val="009110C3"/>
    <w:rsid w:val="009230D8"/>
    <w:rsid w:val="0092710B"/>
    <w:rsid w:val="00930EA3"/>
    <w:rsid w:val="00931670"/>
    <w:rsid w:val="00935203"/>
    <w:rsid w:val="00936D06"/>
    <w:rsid w:val="00936D98"/>
    <w:rsid w:val="0094113D"/>
    <w:rsid w:val="0094116E"/>
    <w:rsid w:val="00941213"/>
    <w:rsid w:val="0094280A"/>
    <w:rsid w:val="0094468C"/>
    <w:rsid w:val="00947A14"/>
    <w:rsid w:val="00951771"/>
    <w:rsid w:val="00967824"/>
    <w:rsid w:val="009711C3"/>
    <w:rsid w:val="00973612"/>
    <w:rsid w:val="00973692"/>
    <w:rsid w:val="00980116"/>
    <w:rsid w:val="00984258"/>
    <w:rsid w:val="00990041"/>
    <w:rsid w:val="00991C01"/>
    <w:rsid w:val="009A3E6C"/>
    <w:rsid w:val="009A421F"/>
    <w:rsid w:val="009B0679"/>
    <w:rsid w:val="009B0968"/>
    <w:rsid w:val="009B2CFF"/>
    <w:rsid w:val="009C0165"/>
    <w:rsid w:val="009C1960"/>
    <w:rsid w:val="009C23A9"/>
    <w:rsid w:val="009C290E"/>
    <w:rsid w:val="009C4002"/>
    <w:rsid w:val="009C64BE"/>
    <w:rsid w:val="009D021C"/>
    <w:rsid w:val="009D267C"/>
    <w:rsid w:val="009D3DEE"/>
    <w:rsid w:val="009D5EF6"/>
    <w:rsid w:val="009D6157"/>
    <w:rsid w:val="009D75FE"/>
    <w:rsid w:val="009F0957"/>
    <w:rsid w:val="00A0170A"/>
    <w:rsid w:val="00A0377E"/>
    <w:rsid w:val="00A150AD"/>
    <w:rsid w:val="00A16A38"/>
    <w:rsid w:val="00A2550C"/>
    <w:rsid w:val="00A33D5C"/>
    <w:rsid w:val="00A3532D"/>
    <w:rsid w:val="00A42C48"/>
    <w:rsid w:val="00A43098"/>
    <w:rsid w:val="00A4539D"/>
    <w:rsid w:val="00A45FC3"/>
    <w:rsid w:val="00A560A4"/>
    <w:rsid w:val="00A564A2"/>
    <w:rsid w:val="00A65067"/>
    <w:rsid w:val="00A661FC"/>
    <w:rsid w:val="00A720E3"/>
    <w:rsid w:val="00A7441E"/>
    <w:rsid w:val="00A7644D"/>
    <w:rsid w:val="00A823AC"/>
    <w:rsid w:val="00A82755"/>
    <w:rsid w:val="00A82C1D"/>
    <w:rsid w:val="00A83187"/>
    <w:rsid w:val="00A8657D"/>
    <w:rsid w:val="00A900D6"/>
    <w:rsid w:val="00A90E34"/>
    <w:rsid w:val="00AA237B"/>
    <w:rsid w:val="00AA5C07"/>
    <w:rsid w:val="00AA6F3F"/>
    <w:rsid w:val="00AA6F4D"/>
    <w:rsid w:val="00AB049B"/>
    <w:rsid w:val="00AC141F"/>
    <w:rsid w:val="00AC7025"/>
    <w:rsid w:val="00AD152F"/>
    <w:rsid w:val="00AD20AF"/>
    <w:rsid w:val="00AD6E08"/>
    <w:rsid w:val="00AD7624"/>
    <w:rsid w:val="00AE5259"/>
    <w:rsid w:val="00AE5796"/>
    <w:rsid w:val="00AE5DF3"/>
    <w:rsid w:val="00AF4CA3"/>
    <w:rsid w:val="00AF7DD4"/>
    <w:rsid w:val="00B01E89"/>
    <w:rsid w:val="00B05DFA"/>
    <w:rsid w:val="00B10597"/>
    <w:rsid w:val="00B12ECD"/>
    <w:rsid w:val="00B161CF"/>
    <w:rsid w:val="00B2039D"/>
    <w:rsid w:val="00B217CD"/>
    <w:rsid w:val="00B22CCA"/>
    <w:rsid w:val="00B23FB3"/>
    <w:rsid w:val="00B34C6A"/>
    <w:rsid w:val="00B35730"/>
    <w:rsid w:val="00B45E39"/>
    <w:rsid w:val="00B51B1C"/>
    <w:rsid w:val="00B53EF5"/>
    <w:rsid w:val="00B55CB5"/>
    <w:rsid w:val="00B63F0D"/>
    <w:rsid w:val="00B668B0"/>
    <w:rsid w:val="00B67A82"/>
    <w:rsid w:val="00B71270"/>
    <w:rsid w:val="00B715B3"/>
    <w:rsid w:val="00B72BC5"/>
    <w:rsid w:val="00B80E07"/>
    <w:rsid w:val="00B826F6"/>
    <w:rsid w:val="00B83E4A"/>
    <w:rsid w:val="00B84829"/>
    <w:rsid w:val="00B90BFB"/>
    <w:rsid w:val="00B918C5"/>
    <w:rsid w:val="00B92222"/>
    <w:rsid w:val="00B928A3"/>
    <w:rsid w:val="00BA5B05"/>
    <w:rsid w:val="00BB50D6"/>
    <w:rsid w:val="00BC5F44"/>
    <w:rsid w:val="00BC7929"/>
    <w:rsid w:val="00BD280D"/>
    <w:rsid w:val="00BD2C64"/>
    <w:rsid w:val="00BD57BA"/>
    <w:rsid w:val="00BE285A"/>
    <w:rsid w:val="00BE614D"/>
    <w:rsid w:val="00BF2224"/>
    <w:rsid w:val="00BF4470"/>
    <w:rsid w:val="00C00489"/>
    <w:rsid w:val="00C004CA"/>
    <w:rsid w:val="00C02E13"/>
    <w:rsid w:val="00C05524"/>
    <w:rsid w:val="00C06D92"/>
    <w:rsid w:val="00C14C02"/>
    <w:rsid w:val="00C16073"/>
    <w:rsid w:val="00C2213F"/>
    <w:rsid w:val="00C3106C"/>
    <w:rsid w:val="00C342FB"/>
    <w:rsid w:val="00C3675F"/>
    <w:rsid w:val="00C43C97"/>
    <w:rsid w:val="00C4436F"/>
    <w:rsid w:val="00C44A97"/>
    <w:rsid w:val="00C44CEE"/>
    <w:rsid w:val="00C46914"/>
    <w:rsid w:val="00C53B25"/>
    <w:rsid w:val="00C53B6B"/>
    <w:rsid w:val="00C5510B"/>
    <w:rsid w:val="00C60B3F"/>
    <w:rsid w:val="00C67485"/>
    <w:rsid w:val="00C67BAD"/>
    <w:rsid w:val="00C72A45"/>
    <w:rsid w:val="00C74001"/>
    <w:rsid w:val="00C80C23"/>
    <w:rsid w:val="00C83421"/>
    <w:rsid w:val="00C843BB"/>
    <w:rsid w:val="00C875DF"/>
    <w:rsid w:val="00C945E1"/>
    <w:rsid w:val="00C96237"/>
    <w:rsid w:val="00CA051F"/>
    <w:rsid w:val="00CA0566"/>
    <w:rsid w:val="00CA2B00"/>
    <w:rsid w:val="00CB1AB3"/>
    <w:rsid w:val="00CB767B"/>
    <w:rsid w:val="00CD5813"/>
    <w:rsid w:val="00CE2310"/>
    <w:rsid w:val="00CE589A"/>
    <w:rsid w:val="00CF2D27"/>
    <w:rsid w:val="00CF4EEC"/>
    <w:rsid w:val="00D00005"/>
    <w:rsid w:val="00D07805"/>
    <w:rsid w:val="00D109B3"/>
    <w:rsid w:val="00D12A48"/>
    <w:rsid w:val="00D15C94"/>
    <w:rsid w:val="00D15ED8"/>
    <w:rsid w:val="00D201D2"/>
    <w:rsid w:val="00D2194E"/>
    <w:rsid w:val="00D23307"/>
    <w:rsid w:val="00D260E6"/>
    <w:rsid w:val="00D30CF6"/>
    <w:rsid w:val="00D31A40"/>
    <w:rsid w:val="00D34AB5"/>
    <w:rsid w:val="00D35624"/>
    <w:rsid w:val="00D438F7"/>
    <w:rsid w:val="00D45F74"/>
    <w:rsid w:val="00D50C8D"/>
    <w:rsid w:val="00D56014"/>
    <w:rsid w:val="00D56E84"/>
    <w:rsid w:val="00D570F2"/>
    <w:rsid w:val="00D57A70"/>
    <w:rsid w:val="00D620BE"/>
    <w:rsid w:val="00D62226"/>
    <w:rsid w:val="00D638AB"/>
    <w:rsid w:val="00D6420A"/>
    <w:rsid w:val="00D732D1"/>
    <w:rsid w:val="00D779FF"/>
    <w:rsid w:val="00D805C1"/>
    <w:rsid w:val="00D81266"/>
    <w:rsid w:val="00D81A2A"/>
    <w:rsid w:val="00D82F53"/>
    <w:rsid w:val="00D84788"/>
    <w:rsid w:val="00D872B9"/>
    <w:rsid w:val="00D8767A"/>
    <w:rsid w:val="00D903DC"/>
    <w:rsid w:val="00D92929"/>
    <w:rsid w:val="00D95A82"/>
    <w:rsid w:val="00D964CD"/>
    <w:rsid w:val="00D97C91"/>
    <w:rsid w:val="00DA0183"/>
    <w:rsid w:val="00DA4D1F"/>
    <w:rsid w:val="00DA659C"/>
    <w:rsid w:val="00DA7610"/>
    <w:rsid w:val="00DB453C"/>
    <w:rsid w:val="00DB58B5"/>
    <w:rsid w:val="00DC4FB5"/>
    <w:rsid w:val="00DC51CF"/>
    <w:rsid w:val="00DD1DDB"/>
    <w:rsid w:val="00DD5849"/>
    <w:rsid w:val="00DD5AE6"/>
    <w:rsid w:val="00DD5C10"/>
    <w:rsid w:val="00DE0865"/>
    <w:rsid w:val="00DE2C24"/>
    <w:rsid w:val="00DE388D"/>
    <w:rsid w:val="00DE5825"/>
    <w:rsid w:val="00DF11AC"/>
    <w:rsid w:val="00DF2A08"/>
    <w:rsid w:val="00E07225"/>
    <w:rsid w:val="00E15C53"/>
    <w:rsid w:val="00E17697"/>
    <w:rsid w:val="00E20F1D"/>
    <w:rsid w:val="00E2374D"/>
    <w:rsid w:val="00E25F25"/>
    <w:rsid w:val="00E31776"/>
    <w:rsid w:val="00E32842"/>
    <w:rsid w:val="00E33C3B"/>
    <w:rsid w:val="00E34273"/>
    <w:rsid w:val="00E35401"/>
    <w:rsid w:val="00E4011A"/>
    <w:rsid w:val="00E40E71"/>
    <w:rsid w:val="00E624D4"/>
    <w:rsid w:val="00E7084B"/>
    <w:rsid w:val="00E74CFB"/>
    <w:rsid w:val="00E7710E"/>
    <w:rsid w:val="00E8061D"/>
    <w:rsid w:val="00E81CB3"/>
    <w:rsid w:val="00E82435"/>
    <w:rsid w:val="00E86FB0"/>
    <w:rsid w:val="00E90BD7"/>
    <w:rsid w:val="00E9611C"/>
    <w:rsid w:val="00EB0C62"/>
    <w:rsid w:val="00EB24C8"/>
    <w:rsid w:val="00EB34AF"/>
    <w:rsid w:val="00EB4B3B"/>
    <w:rsid w:val="00EB7DA3"/>
    <w:rsid w:val="00EC02B0"/>
    <w:rsid w:val="00EC1630"/>
    <w:rsid w:val="00EC267E"/>
    <w:rsid w:val="00EC457D"/>
    <w:rsid w:val="00ED1CA2"/>
    <w:rsid w:val="00EE0A91"/>
    <w:rsid w:val="00EE4F0E"/>
    <w:rsid w:val="00EE5559"/>
    <w:rsid w:val="00EF0DAF"/>
    <w:rsid w:val="00EF7CE6"/>
    <w:rsid w:val="00F0164C"/>
    <w:rsid w:val="00F04EAD"/>
    <w:rsid w:val="00F10B26"/>
    <w:rsid w:val="00F13D90"/>
    <w:rsid w:val="00F15DE3"/>
    <w:rsid w:val="00F21931"/>
    <w:rsid w:val="00F21DD5"/>
    <w:rsid w:val="00F221F0"/>
    <w:rsid w:val="00F2331E"/>
    <w:rsid w:val="00F2427C"/>
    <w:rsid w:val="00F328B5"/>
    <w:rsid w:val="00F35192"/>
    <w:rsid w:val="00F35EB2"/>
    <w:rsid w:val="00F4079F"/>
    <w:rsid w:val="00F44B56"/>
    <w:rsid w:val="00F44CFE"/>
    <w:rsid w:val="00F57666"/>
    <w:rsid w:val="00F6671D"/>
    <w:rsid w:val="00F66928"/>
    <w:rsid w:val="00F706E4"/>
    <w:rsid w:val="00F71821"/>
    <w:rsid w:val="00F73BF1"/>
    <w:rsid w:val="00F740B5"/>
    <w:rsid w:val="00F74A66"/>
    <w:rsid w:val="00F74F32"/>
    <w:rsid w:val="00F759D0"/>
    <w:rsid w:val="00F81C0F"/>
    <w:rsid w:val="00F831BD"/>
    <w:rsid w:val="00F857C1"/>
    <w:rsid w:val="00F866E4"/>
    <w:rsid w:val="00F86728"/>
    <w:rsid w:val="00F9079A"/>
    <w:rsid w:val="00F90F0D"/>
    <w:rsid w:val="00F94B6F"/>
    <w:rsid w:val="00F96433"/>
    <w:rsid w:val="00F97002"/>
    <w:rsid w:val="00F97868"/>
    <w:rsid w:val="00FB0669"/>
    <w:rsid w:val="00FB1FEC"/>
    <w:rsid w:val="00FB406B"/>
    <w:rsid w:val="00FB5C8A"/>
    <w:rsid w:val="00FB6952"/>
    <w:rsid w:val="00FC25F1"/>
    <w:rsid w:val="00FC2DA8"/>
    <w:rsid w:val="00FC4D21"/>
    <w:rsid w:val="00FC4DFE"/>
    <w:rsid w:val="00FC7FAC"/>
    <w:rsid w:val="00FD0083"/>
    <w:rsid w:val="00FD078D"/>
    <w:rsid w:val="00FD3F6F"/>
    <w:rsid w:val="00FD4360"/>
    <w:rsid w:val="00FD7AA9"/>
    <w:rsid w:val="00FE6519"/>
    <w:rsid w:val="00FF0A0B"/>
    <w:rsid w:val="00FF0F8F"/>
    <w:rsid w:val="00FF34E6"/>
    <w:rsid w:val="00FF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54EA7E66-7D15-448E-B7F8-B8F8F941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table" w:styleId="TableGrid">
    <w:name w:val="Table Grid"/>
    <w:basedOn w:val="TableNormal"/>
    <w:rsid w:val="00C00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40E71"/>
    <w:rPr>
      <w:color w:val="0000FF"/>
      <w:u w:val="single"/>
    </w:rPr>
  </w:style>
  <w:style w:type="paragraph" w:styleId="FootnoteText">
    <w:name w:val="footnote text"/>
    <w:basedOn w:val="Normal"/>
    <w:semiHidden/>
    <w:rsid w:val="004D0EC6"/>
    <w:rPr>
      <w:sz w:val="20"/>
    </w:rPr>
  </w:style>
  <w:style w:type="character" w:styleId="FootnoteReference">
    <w:name w:val="footnote reference"/>
    <w:semiHidden/>
    <w:rsid w:val="004D0EC6"/>
    <w:rPr>
      <w:vertAlign w:val="superscript"/>
    </w:rPr>
  </w:style>
  <w:style w:type="character" w:styleId="Strong">
    <w:name w:val="Strong"/>
    <w:qFormat/>
    <w:rsid w:val="00DB58B5"/>
    <w:rPr>
      <w:b/>
      <w:bCs/>
    </w:rPr>
  </w:style>
  <w:style w:type="character" w:styleId="PageNumber">
    <w:name w:val="page number"/>
    <w:basedOn w:val="DefaultParagraphFont"/>
    <w:rsid w:val="00C80C23"/>
  </w:style>
  <w:style w:type="paragraph" w:styleId="BalloonText">
    <w:name w:val="Balloon Text"/>
    <w:basedOn w:val="Normal"/>
    <w:semiHidden/>
    <w:rsid w:val="000A58A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35EDD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claire.holloway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thyb\Local%20Settings\Temporary%20Internet%20Files\Content.MSO\34111F7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D3C75D1DF834EA2087A41AAC95D32" ma:contentTypeVersion="4" ma:contentTypeDescription="Create a new document." ma:contentTypeScope="" ma:versionID="6c717630773e6fbfeed1b29a19a1b44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FD1E0A-BAAA-4F3A-945B-0A386A73EFFB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1c8a0e75-f4bc-4eb4-8ed0-578eaea9e1ca"/>
    <ds:schemaRef ds:uri="c8febe6a-14d9-43ab-83c3-c48f478fa47c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0ACF91D-3816-4426-8D4A-5922107A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592905-FDD7-4891-882B-AEFF02CAF2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34111F7</Template>
  <TotalTime>8</TotalTime>
  <Pages>1</Pages>
  <Words>159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4. Election of Chair</vt:lpstr>
    </vt:vector>
  </TitlesOfParts>
  <Company>Local Government Association</Company>
  <LinksUpToDate>false</LinksUpToDate>
  <CharactersWithSpaces>1128</CharactersWithSpaces>
  <SharedDoc>false</SharedDoc>
  <HLinks>
    <vt:vector size="6" baseType="variant">
      <vt:variant>
        <vt:i4>3538945</vt:i4>
      </vt:variant>
      <vt:variant>
        <vt:i4>0</vt:i4>
      </vt:variant>
      <vt:variant>
        <vt:i4>0</vt:i4>
      </vt:variant>
      <vt:variant>
        <vt:i4>5</vt:i4>
      </vt:variant>
      <vt:variant>
        <vt:lpwstr>mailto:claire.holloway@local.gov.uk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 Election of Chair</dc:title>
  <dc:subject/>
  <dc:creator>Your council</dc:creator>
  <cp:keywords>Council meetings;Government, politics and public administration; Local government; Decision making; Council meetings;</cp:keywords>
  <cp:lastModifiedBy>Paul Goodchild</cp:lastModifiedBy>
  <cp:revision>3</cp:revision>
  <cp:lastPrinted>2013-05-22T11:41:00Z</cp:lastPrinted>
  <dcterms:created xsi:type="dcterms:W3CDTF">2019-06-11T15:12:00Z</dcterms:created>
  <dcterms:modified xsi:type="dcterms:W3CDTF">2019-06-11T15:19:00Z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Submission</vt:lpwstr>
  </property>
  <property fmtid="{D5CDD505-2E9C-101B-9397-08002B2CF9AE}" pid="3" name="DC.identifier">
    <vt:lpwstr>LGA</vt:lpwstr>
  </property>
  <property fmtid="{D5CDD505-2E9C-101B-9397-08002B2CF9AE}" pid="4" name="DC.Author">
    <vt:lpwstr>Member Support Team</vt:lpwstr>
  </property>
  <property fmtid="{D5CDD505-2E9C-101B-9397-08002B2CF9AE}" pid="5" name="DC.creator">
    <vt:lpwstr>GSS1\CathyB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Political balance supplementary report</vt:lpwstr>
  </property>
  <property fmtid="{D5CDD505-2E9C-101B-9397-08002B2CF9AE}" pid="9" name="DC.date.issued">
    <vt:lpwstr>2009-06-02T00:00:00Z</vt:lpwstr>
  </property>
  <property fmtid="{D5CDD505-2E9C-101B-9397-08002B2CF9AE}" pid="10" name="e-GMS.subject.keyword">
    <vt:lpwstr>Member Support Team</vt:lpwstr>
  </property>
  <property fmtid="{D5CDD505-2E9C-101B-9397-08002B2CF9AE}" pid="11" name="Date">
    <vt:lpwstr>2009-06-02T00:00:00Z</vt:lpwstr>
  </property>
</Properties>
</file>